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160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2679.29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2737.14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2737.14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0.74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0.74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0.53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0.53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180.00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322.28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322.28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180.00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322.28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322.28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汪双喜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13787841271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华容县万庾镇万庾中学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2303.3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3059.42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3059.42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3059.42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3059.42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2828.38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2737.14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5.44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322.28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225.60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汪双喜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13787841271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年度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华容县万庾镇万庾中学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年度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华容县万庾镇万庾中学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2633.72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2413.07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220.65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0.53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0.21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2022年度教育专项资金安排支出322.28万元，主要包括：学校校舍维修改造等，以上经费全部落实到位，保证了相关专项工作实施。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D9E071-8FA5-4058-B912-A907EC5B14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BE4FDC3-9664-47BE-8992-1E586261D0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31F56FF-39A3-436F-A4EF-AF8E0870A44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069BA7C-F202-4A1B-99F5-A042527C87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6F762B9-B1E9-4273-91EB-7AEB43ACC40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25E1B4B-3EED-4B9D-A236-9DFE379FDD1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6C6C5E70-5DF1-4200-979C-6F139259E62A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8" w:fontKey="{1FEB9DE1-E30A-4A43-83EA-3FD2B3538F7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E1B42B89-62E4-44CD-9021-F2DE5CA682CD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2D39299B-248E-4F50-ACD6-66F646911E7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A05A9045-0FE5-4DEC-849C-8E0B9A8BCF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7376890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660EB1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A81B10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2678</Words>
  <Characters>2974</Characters>
  <Lines>0</Lines>
  <Paragraphs>0</Paragraphs>
  <TotalTime>0</TotalTime>
  <ScaleCrop>false</ScaleCrop>
  <LinksUpToDate>false</LinksUpToDate>
  <CharactersWithSpaces>3075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2023-07-13T01:07:42Z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AF22F4EAF6534AAA9AC9FD0A304505F5_13</vt:lpwstr>
  </property>
</Properties>
</file>