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1983.98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2058.04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2058.04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52.40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治河中学校舍维修改造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center" w:pos="1169"/>
                <w:tab w:val="right" w:pos="2220"/>
              </w:tabs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52.40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孙爱华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13874062731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华容县治河渡镇治河中学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1712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2110.44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2110.44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2110.44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2110.44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1995.78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2058.04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122.66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孙爱华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13874062731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华容县治河渡镇治河中学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>华容县治河渡镇治河中学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部门（单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2058.04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1823.73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234.30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</w:t>
      </w:r>
      <w:r>
        <w:rPr>
          <w:rFonts w:hint="eastAsia" w:ascii="新宋体" w:hAnsi="新宋体" w:eastAsia="新宋体" w:cs="新宋体"/>
          <w:bCs/>
          <w:sz w:val="28"/>
          <w:szCs w:val="28"/>
        </w:rPr>
        <w:t>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0.56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</w:t>
      </w:r>
      <w:r>
        <w:rPr>
          <w:rFonts w:hint="eastAsia" w:ascii="新宋体" w:hAnsi="新宋体" w:eastAsia="新宋体" w:cs="新宋体"/>
          <w:bCs/>
          <w:sz w:val="28"/>
          <w:szCs w:val="28"/>
        </w:rPr>
        <w:t>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</w:t>
      </w:r>
      <w:r>
        <w:rPr>
          <w:rFonts w:hint="eastAsia" w:ascii="新宋体" w:hAnsi="新宋体" w:eastAsia="新宋体" w:cs="新宋体"/>
          <w:bCs/>
          <w:sz w:val="28"/>
          <w:szCs w:val="28"/>
        </w:rPr>
        <w:t>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52.4</w:t>
      </w: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4D0176-E5A6-4111-BF07-E36E869DDD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246D73-CE0D-40A3-8C32-FA85B92DA5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BB49A9-9A3F-40FC-A540-125ED0FBBC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CEFA6F5-3193-4722-9914-728A74F2FF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E59BB55-5E1E-4BB0-8B54-613B9DFBE4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53D770D-6A57-4955-8645-094BBA32A3B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34A3B62C-30C6-440D-ABA9-C0366DDC3756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DCF0BFE9-BD9B-4EA2-AD80-35B1D60105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94EEF3B-5747-4F13-B78C-7489BADC68D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57FB9E5-2923-405E-BBEE-8F83B937158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B6FF36C4-D2A3-4436-9135-AFED05515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8786AF1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2335A8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332D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2651B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395C26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8CD62DE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EC659C1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1572C8"/>
    <w:rsid w:val="5B5C1753"/>
    <w:rsid w:val="5CDF3DD1"/>
    <w:rsid w:val="5CFE60C6"/>
    <w:rsid w:val="5E134100"/>
    <w:rsid w:val="5EF91F5C"/>
    <w:rsid w:val="5F7A1C50"/>
    <w:rsid w:val="5FCB6941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7ED1F9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9A1BFB"/>
    <w:rsid w:val="75FD1676"/>
    <w:rsid w:val="78A21BA4"/>
    <w:rsid w:val="795968CD"/>
    <w:rsid w:val="799536BA"/>
    <w:rsid w:val="79D31FF8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2758</Words>
  <Characters>3035</Characters>
  <Lines>0</Lines>
  <Paragraphs>0</Paragraphs>
  <TotalTime>0</TotalTime>
  <ScaleCrop>false</ScaleCrop>
  <LinksUpToDate>false</LinksUpToDate>
  <CharactersWithSpaces>3135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2023-07-11T23:55:00Z</cp:lastPrinted>
  <dcterms:modified xsi:type="dcterms:W3CDTF">2023-07-13T01:08:12Z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