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2818.14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2760.96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2748.56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0.85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0.85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148.90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287.28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287.28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148.90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287.28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287.28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周惠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2023-07-11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13762767155</w:t>
      </w:r>
      <w:r>
        <w:rPr>
          <w:rFonts w:hint="eastAsia" w:eastAsia="仿宋_GB2312" w:cs="Times New Roman"/>
          <w:color w:val="FF0000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FF0000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华容县禹山镇南山中学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2486.40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3048.24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3035.84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99.6%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9.96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3035.84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3035.84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2851.85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2748.56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8.99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287.28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175.00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周惠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2023-07-11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13762767155 </w:t>
      </w:r>
      <w:r>
        <w:rPr>
          <w:rFonts w:hint="default" w:ascii="Times New Roman" w:hAnsi="Times New Roman" w:eastAsia="仿宋_GB2312" w:cs="Times New Roman"/>
          <w:color w:val="FF0000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华容县南山中学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华容县南山中学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2748.56</w:t>
      </w:r>
      <w:r>
        <w:rPr>
          <w:rFonts w:hint="eastAsia" w:ascii="新宋体" w:hAnsi="新宋体" w:eastAsia="新宋体" w:cs="新宋体"/>
          <w:bCs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2451.73</w:t>
      </w:r>
      <w:r>
        <w:rPr>
          <w:rFonts w:hint="eastAsia" w:ascii="新宋体" w:hAnsi="新宋体" w:eastAsia="新宋体" w:cs="新宋体"/>
          <w:bCs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296.83</w:t>
      </w:r>
      <w:r>
        <w:rPr>
          <w:rFonts w:hint="eastAsia" w:ascii="新宋体" w:hAnsi="新宋体" w:eastAsia="新宋体" w:cs="新宋体"/>
          <w:bCs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增加0.15</w:t>
      </w:r>
      <w:r>
        <w:rPr>
          <w:rFonts w:hint="eastAsia" w:ascii="新宋体" w:hAnsi="新宋体" w:eastAsia="新宋体" w:cs="新宋体"/>
          <w:bCs/>
          <w:sz w:val="28"/>
          <w:szCs w:val="28"/>
        </w:rPr>
        <w:t>万元，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增加17</w:t>
      </w:r>
      <w:r>
        <w:rPr>
          <w:rFonts w:hint="eastAsia" w:ascii="新宋体" w:hAnsi="新宋体" w:eastAsia="新宋体" w:cs="新宋体"/>
          <w:bCs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287.28</w:t>
      </w: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787EAA-DA54-4035-B9F6-5A65591CE9F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BB835F2-D51F-4DAB-BC2F-7280EC4CB6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07FA95F-CA72-4BD1-86F0-E28757AA94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EBC3FC5-722A-40FE-8350-94D9C7EED2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1EE1598-8AC0-4B9C-9151-05D0E9882F5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C85D4EB-595D-457C-90ED-1D98DB4AF613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2940F6AC-E374-461B-B61F-B213EAFEE1BF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76F1DB99-119F-4E9C-AF1E-0C8CC3FB156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47BDB8A-08D0-4884-A245-CBDFDECA997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75F4F56-7C13-4C36-A0C4-31DFF4ADFEB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966AC67D-170E-4B43-8FAC-961073FCC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1FC17749"/>
    <w:rsid w:val="20D76C5F"/>
    <w:rsid w:val="21057490"/>
    <w:rsid w:val="214A230E"/>
    <w:rsid w:val="21B052C4"/>
    <w:rsid w:val="221B63A0"/>
    <w:rsid w:val="22A23432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9DB7E29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87A3E8A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290A98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8372F9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D6E1B5A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194BF4"/>
    <w:rsid w:val="64362771"/>
    <w:rsid w:val="64D63A59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1F41D9"/>
    <w:rsid w:val="724A6793"/>
    <w:rsid w:val="7365377A"/>
    <w:rsid w:val="73DC6B48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C720AD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2670</Words>
  <Characters>2955</Characters>
  <Lines>0</Lines>
  <Paragraphs>0</Paragraphs>
  <TotalTime>0</TotalTime>
  <ScaleCrop>false</ScaleCrop>
  <LinksUpToDate>false</LinksUpToDate>
  <CharactersWithSpaces>3056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2023-07-13T01:05:54Z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