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2016.07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2394.83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2394.83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587.25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587.25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rightChars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王凤宇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18274081888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华容县第五中学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1371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2394.83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2394.83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2394.83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2394.83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2238.77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2394.83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156.06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王凤宇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18274081888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华容县第五中学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华容县第五中学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4.按照普通高中教育课程计划，开齐课程，开足课时，认真实施普通高中的教育教学管理，全面推进素质教育，全面提高教育教学质量。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2394.83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1748.42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646.41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2022年度我单位教育专项资金安排支出0万元。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741005F-2295-4EEB-B00F-160F070D129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1526AF2-5301-41F7-9F9A-0609E6CD8CA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DB10B81-B2A8-4CC0-942E-43F56254938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BCFC975-7BB5-452E-B87F-4B77C9EFC1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E5408F3-3A6D-4DD1-BDBC-A5615C83C03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234AED4-C3E0-4B05-94F2-52C3965E207E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D39A7A97-B154-4116-82A3-E3DB3183DF80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B917922A-9723-41AC-8460-AB98CE91CD1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340958EC-8F8E-4744-A3AB-EC34AB236E7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1D2BEAFB-297B-4BE1-A715-DE82EC87E744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B808ACE9-6C41-4A79-9E95-580F233B5D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603E7B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2E8417B"/>
    <w:rsid w:val="136918E7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1FFB1A16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8CF62FC"/>
    <w:rsid w:val="292F1467"/>
    <w:rsid w:val="29786927"/>
    <w:rsid w:val="297B51B4"/>
    <w:rsid w:val="29E40467"/>
    <w:rsid w:val="29F527E2"/>
    <w:rsid w:val="29FA689B"/>
    <w:rsid w:val="2A8D423C"/>
    <w:rsid w:val="2BF35971"/>
    <w:rsid w:val="2C487650"/>
    <w:rsid w:val="2C881C95"/>
    <w:rsid w:val="2C8D5567"/>
    <w:rsid w:val="2CBC0BC1"/>
    <w:rsid w:val="2D3E334C"/>
    <w:rsid w:val="2D5F2735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AFE0CBF"/>
    <w:rsid w:val="3B2A71FC"/>
    <w:rsid w:val="3B3A041F"/>
    <w:rsid w:val="3BAE6BF9"/>
    <w:rsid w:val="3CCA47F2"/>
    <w:rsid w:val="3CDE0708"/>
    <w:rsid w:val="3D5877DF"/>
    <w:rsid w:val="3DC55CAA"/>
    <w:rsid w:val="3DD556CA"/>
    <w:rsid w:val="3E517CE8"/>
    <w:rsid w:val="3EA815FB"/>
    <w:rsid w:val="3F0D71EF"/>
    <w:rsid w:val="3F140898"/>
    <w:rsid w:val="3F450429"/>
    <w:rsid w:val="40226C80"/>
    <w:rsid w:val="402C1320"/>
    <w:rsid w:val="404379FD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47A79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6C3F0B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4142201"/>
    <w:rsid w:val="554E6DED"/>
    <w:rsid w:val="555952B3"/>
    <w:rsid w:val="556B5A36"/>
    <w:rsid w:val="55AF40BB"/>
    <w:rsid w:val="56F72F7C"/>
    <w:rsid w:val="585119A0"/>
    <w:rsid w:val="586243BF"/>
    <w:rsid w:val="58FD3402"/>
    <w:rsid w:val="59535037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2FF7102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7A05C9"/>
    <w:rsid w:val="68FB17C3"/>
    <w:rsid w:val="695F12F9"/>
    <w:rsid w:val="69636C3A"/>
    <w:rsid w:val="69CF7B2C"/>
    <w:rsid w:val="6A0B0004"/>
    <w:rsid w:val="6A8421ED"/>
    <w:rsid w:val="6B8C5C37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47F14C9"/>
    <w:rsid w:val="75FD1676"/>
    <w:rsid w:val="78A21BA4"/>
    <w:rsid w:val="799536BA"/>
    <w:rsid w:val="7B170752"/>
    <w:rsid w:val="7B7A4131"/>
    <w:rsid w:val="7B8F681B"/>
    <w:rsid w:val="7B960695"/>
    <w:rsid w:val="7BA773B4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2747</Words>
  <Characters>2991</Characters>
  <Lines>0</Lines>
  <Paragraphs>0</Paragraphs>
  <TotalTime>0</TotalTime>
  <ScaleCrop>false</ScaleCrop>
  <LinksUpToDate>false</LinksUpToDate>
  <CharactersWithSpaces>3092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肖秋云</cp:lastModifiedBy>
  <cp:lastPrinted>2023-06-29T01:04:00Z</cp:lastPrinted>
  <dcterms:modified xsi:type="dcterms:W3CDTF">2023-07-11T05:35:09Z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