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4966.7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6404.32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6075.80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其中：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3.60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3.60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二、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472.7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253.02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253.02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472.7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253.02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253.02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以上数据均来源于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部门决算报表，其中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基本支出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数据参照基本支出决算明细表（财决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05-1表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03表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）；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“项目支出”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数据参照项目支出决算明细表（财决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05-2表</w:t>
      </w:r>
      <w:r>
        <w:rPr>
          <w:rFonts w:hint="eastAsia" w:ascii="新宋体" w:hAnsi="新宋体" w:eastAsia="新宋体" w:cs="新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填表人：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肖波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填报日期：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2023-07-12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联系电话：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13574032995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  <w:r>
        <w:rPr>
          <w:rFonts w:hint="default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华容县第一中学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3327.06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6657.34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6625.28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6625.28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6328.82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4919.54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6075.80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253.02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1675.74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偏差原因分析及改进措施</w:t>
            </w:r>
          </w:p>
        </w:tc>
      </w:tr>
      <w:tr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满分100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满分100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 w:eastAsia="仿宋_GB2312" w:cs="Times New Roman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以上数据参照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2022年部门决算报表中的“收入支出决算总表”(财决01表)。</w:t>
      </w:r>
    </w:p>
    <w:p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填表人：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肖波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填报日期：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2023-07-12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 联系电话：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13574032995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仿宋_GB2312" w:cs="Times New Roman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华容县第一中学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部门（单位）名称：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eastAsia="楷体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华容县第一中学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4.按照教育课程计划，开齐课程，开足课时，认真实施中小学的教育教学管理，全面推进素质教育，全面提高教育教学质量。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年度财政拨款基本支出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6075.80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万元，其中：人员经费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3743.88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2331.92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年，“三公”经费支出为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3.5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万元，比上年减少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0.2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万元，下降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5.7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无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2022年度教育专项资金安排支出253.02万元，主要包括：学校校舍维修改造等，以上经费全部落实到位，保证了相关专项工作实施。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年，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我校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我校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教学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校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反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校长室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教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接下来我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校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98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分，评价等次确定为优</w:t>
      </w:r>
      <w:r>
        <w:rPr>
          <w:rFonts w:hint="eastAsia" w:ascii="新宋体" w:hAnsi="新宋体" w:eastAsia="新宋体" w:cs="新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加强</w:t>
      </w: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预算管理、绩效管理、资金管理</w:t>
      </w: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其他需要说明的情况</w:t>
      </w:r>
      <w:r>
        <w:rPr>
          <w:rFonts w:hint="eastAsia" w:ascii="新宋体" w:hAnsi="新宋体" w:eastAsia="新宋体" w:cs="新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8B795A-D171-4103-9AAD-AD707B47B2E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264E81-91D8-43C1-AD21-BE6584BB27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63FFF6-F472-4F68-B497-74BEE320A4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E1E458F-45C7-4F9F-A32F-2D0D28EACB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2EEBEC9-A36A-4861-A065-F447E2F388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EE0B402-CB8A-4351-8408-964328CBCB26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CFAE491D-54BF-4D32-8E94-95267F527CA5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A1F26D48-F420-430E-A932-A1A68F96CE2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A216D17-BA0D-4A51-9E36-34F10091E28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64CF2D8-1145-46FF-978D-BF4FC945C36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38C52A94-2D17-4261-BCAD-514212EC1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0E3E30"/>
    <w:rsid w:val="094B3B92"/>
    <w:rsid w:val="09877F36"/>
    <w:rsid w:val="0A207D5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6B10D1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730077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82319C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AC20E8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6A4427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0D514AA"/>
    <w:rsid w:val="40F8759F"/>
    <w:rsid w:val="4135142B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7366B38"/>
    <w:rsid w:val="585119A0"/>
    <w:rsid w:val="586243BF"/>
    <w:rsid w:val="58AD0824"/>
    <w:rsid w:val="58FD3402"/>
    <w:rsid w:val="5AAF7799"/>
    <w:rsid w:val="5B5C1753"/>
    <w:rsid w:val="5BF70F8E"/>
    <w:rsid w:val="5CDF3DD1"/>
    <w:rsid w:val="5CFE60C6"/>
    <w:rsid w:val="5E134100"/>
    <w:rsid w:val="5EF91F5C"/>
    <w:rsid w:val="5F7A1C50"/>
    <w:rsid w:val="5FC2647A"/>
    <w:rsid w:val="601479AF"/>
    <w:rsid w:val="60194FC5"/>
    <w:rsid w:val="601C4AB5"/>
    <w:rsid w:val="60BE691E"/>
    <w:rsid w:val="61444403"/>
    <w:rsid w:val="61553A84"/>
    <w:rsid w:val="618242F4"/>
    <w:rsid w:val="61842D12"/>
    <w:rsid w:val="62265BDF"/>
    <w:rsid w:val="62E1699A"/>
    <w:rsid w:val="638528C7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A85482"/>
    <w:rsid w:val="69CF7B2C"/>
    <w:rsid w:val="69DE2936"/>
    <w:rsid w:val="6A0B0004"/>
    <w:rsid w:val="6A575D96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6183697"/>
    <w:rsid w:val="78A21BA4"/>
    <w:rsid w:val="799536BA"/>
    <w:rsid w:val="7B170752"/>
    <w:rsid w:val="7B7A4131"/>
    <w:rsid w:val="7B8F681B"/>
    <w:rsid w:val="7B960695"/>
    <w:rsid w:val="7C2C2C0C"/>
    <w:rsid w:val="7C6344CE"/>
    <w:rsid w:val="7DB66CF6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2663</Words>
  <Characters>2959</Characters>
  <Lines>0</Lines>
  <Paragraphs>0</Paragraphs>
  <TotalTime>0</TotalTime>
  <ScaleCrop>false</ScaleCrop>
  <LinksUpToDate>false</LinksUpToDate>
  <CharactersWithSpaces>3063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2023-07-12T05:24:00Z</cp:lastPrinted>
  <dcterms:modified xsi:type="dcterms:W3CDTF">2023-07-13T01:05:05Z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