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198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198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5202.97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4356.09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4227.79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2.16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2.16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1260.00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1200.00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1260.00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1200.00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廖昌宏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15873075338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华容县职业中专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1990.00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5556.09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5428.03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5428.03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5427.79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4759.80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4227.79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668.23</w:t>
            </w:r>
            <w:bookmarkStart w:id="0" w:name="_GoBack"/>
            <w:bookmarkEnd w:id="0"/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廖昌宏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15873075338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华容县职业中专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华容县职业中专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4.按照职业教育课程计划，开齐课程，开足课时，认真实施职业高中学的教育教学管理，全面推进素质教育，全面提高教育教学质量。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4227.79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2777.00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1450.79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0.16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7.4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2022年度教育专项资金安排支出1200万元，主要包括：学校校舍维修改造等，以上经费全部落实到位，保证了相关专项工作实施。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36D585-3DC7-4A9A-9F7A-550BC1DE6E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9FD0049-330C-4526-9A72-B600974F11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681F046-4969-46BD-B209-4BAB7E44B50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BC3F051-DDC3-49BB-BD9A-19E666A8DD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84CA2D6-5FF9-43A1-B2ED-DE2D6D9FFD2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39D6954-BC5A-4311-9AFA-3C1C0CB551AC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4E551792-60D9-445C-B286-5F297801D214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667B58D4-A8DB-4241-9D59-6F6D7DF2C5F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AADE4C0E-F369-4531-B1AB-75E760DD0F3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F12A9666-121D-401D-97FA-6AE515F0F86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5C753745-1192-45FB-BE93-64F83B6C75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603E7B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2E8417B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BED6E45"/>
    <w:rsid w:val="1CA34935"/>
    <w:rsid w:val="1D5A640E"/>
    <w:rsid w:val="1D66640A"/>
    <w:rsid w:val="1D740886"/>
    <w:rsid w:val="1E6C2189"/>
    <w:rsid w:val="1F7640EC"/>
    <w:rsid w:val="1FED13DC"/>
    <w:rsid w:val="1FFB1A16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6335D0E"/>
    <w:rsid w:val="277B168E"/>
    <w:rsid w:val="28220E93"/>
    <w:rsid w:val="284A2254"/>
    <w:rsid w:val="28BF50C6"/>
    <w:rsid w:val="28CF62FC"/>
    <w:rsid w:val="292F1467"/>
    <w:rsid w:val="29786927"/>
    <w:rsid w:val="297B51B4"/>
    <w:rsid w:val="29DA08EE"/>
    <w:rsid w:val="29E40467"/>
    <w:rsid w:val="29F527E2"/>
    <w:rsid w:val="29FA689B"/>
    <w:rsid w:val="2A8D423C"/>
    <w:rsid w:val="2BF35971"/>
    <w:rsid w:val="2C487650"/>
    <w:rsid w:val="2C881C95"/>
    <w:rsid w:val="2C8D5567"/>
    <w:rsid w:val="2CBC0BC1"/>
    <w:rsid w:val="2D3E334C"/>
    <w:rsid w:val="2D5F2735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62042D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4379FD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006EED"/>
    <w:rsid w:val="4B2C5DCD"/>
    <w:rsid w:val="4B747A79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9A464E"/>
    <w:rsid w:val="4FAF1452"/>
    <w:rsid w:val="50AC44C4"/>
    <w:rsid w:val="50EA6DB9"/>
    <w:rsid w:val="51790BFB"/>
    <w:rsid w:val="51CA7471"/>
    <w:rsid w:val="521C2FA3"/>
    <w:rsid w:val="522529B2"/>
    <w:rsid w:val="52E32E6E"/>
    <w:rsid w:val="532108DB"/>
    <w:rsid w:val="53910AF4"/>
    <w:rsid w:val="53DE013B"/>
    <w:rsid w:val="54142201"/>
    <w:rsid w:val="544D7DE6"/>
    <w:rsid w:val="555952B3"/>
    <w:rsid w:val="556B5A36"/>
    <w:rsid w:val="55AF40BB"/>
    <w:rsid w:val="562C1372"/>
    <w:rsid w:val="56F72F7C"/>
    <w:rsid w:val="585119A0"/>
    <w:rsid w:val="586243BF"/>
    <w:rsid w:val="58FD3402"/>
    <w:rsid w:val="59535037"/>
    <w:rsid w:val="5AAF7799"/>
    <w:rsid w:val="5B5C1753"/>
    <w:rsid w:val="5CDF3DD1"/>
    <w:rsid w:val="5CFE60C6"/>
    <w:rsid w:val="5E134100"/>
    <w:rsid w:val="5EF91F5C"/>
    <w:rsid w:val="5F7A1C50"/>
    <w:rsid w:val="601479AF"/>
    <w:rsid w:val="60161739"/>
    <w:rsid w:val="60194FC5"/>
    <w:rsid w:val="601C4AB5"/>
    <w:rsid w:val="60BE691E"/>
    <w:rsid w:val="61444403"/>
    <w:rsid w:val="61553A84"/>
    <w:rsid w:val="618242F4"/>
    <w:rsid w:val="62265BDF"/>
    <w:rsid w:val="624B1348"/>
    <w:rsid w:val="62E1699A"/>
    <w:rsid w:val="63C416EC"/>
    <w:rsid w:val="63F67E02"/>
    <w:rsid w:val="64147F0D"/>
    <w:rsid w:val="64362771"/>
    <w:rsid w:val="64D66362"/>
    <w:rsid w:val="65860217"/>
    <w:rsid w:val="66282447"/>
    <w:rsid w:val="667E0AA1"/>
    <w:rsid w:val="66C11F13"/>
    <w:rsid w:val="6760172C"/>
    <w:rsid w:val="68566F46"/>
    <w:rsid w:val="687A05C9"/>
    <w:rsid w:val="68FB17C3"/>
    <w:rsid w:val="695F12F9"/>
    <w:rsid w:val="69636C3A"/>
    <w:rsid w:val="69CF7B2C"/>
    <w:rsid w:val="6A0B0004"/>
    <w:rsid w:val="6A8421ED"/>
    <w:rsid w:val="6BA1010E"/>
    <w:rsid w:val="6CE47E41"/>
    <w:rsid w:val="6CED5810"/>
    <w:rsid w:val="6CF92413"/>
    <w:rsid w:val="6DFE5E04"/>
    <w:rsid w:val="6E87203D"/>
    <w:rsid w:val="6EE81390"/>
    <w:rsid w:val="6F9278BB"/>
    <w:rsid w:val="6FF9096F"/>
    <w:rsid w:val="712728AE"/>
    <w:rsid w:val="71572F19"/>
    <w:rsid w:val="719B7427"/>
    <w:rsid w:val="71BB0DAD"/>
    <w:rsid w:val="724A6793"/>
    <w:rsid w:val="7365377A"/>
    <w:rsid w:val="741F26FA"/>
    <w:rsid w:val="74470DF8"/>
    <w:rsid w:val="747F14C9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2746</Words>
  <Characters>3044</Characters>
  <Lines>0</Lines>
  <Paragraphs>0</Paragraphs>
  <TotalTime>6</TotalTime>
  <ScaleCrop>false</ScaleCrop>
  <LinksUpToDate>false</LinksUpToDate>
  <CharactersWithSpaces>3143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2023-07-12T09:26:37Z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